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E2D" w:rsidRDefault="00923E2D"/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44"/>
        <w:gridCol w:w="4644"/>
      </w:tblGrid>
      <w:tr w:rsidR="00923E2D" w:rsidRPr="00DD14B3">
        <w:tc>
          <w:tcPr>
            <w:tcW w:w="9288" w:type="dxa"/>
            <w:gridSpan w:val="2"/>
          </w:tcPr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o </w:t>
            </w:r>
          </w:p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Nacrtu Poslovničke odluke o izmjenama i dopunama </w:t>
            </w:r>
          </w:p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Poslovn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ika Općinskog vijeća Općine Molv</w:t>
            </w: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923E2D" w:rsidRPr="00DD14B3">
        <w:tc>
          <w:tcPr>
            <w:tcW w:w="9288" w:type="dxa"/>
            <w:gridSpan w:val="2"/>
          </w:tcPr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POSLOVNIČKA ODLUKA O IZMJENAMA I DOPUNAMA </w:t>
            </w:r>
          </w:p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POSLOVN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IKA OPĆINSKOG VIJEĆA OPĆINE MOLV</w:t>
            </w: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923E2D" w:rsidRPr="00DD14B3">
        <w:tc>
          <w:tcPr>
            <w:tcW w:w="9288" w:type="dxa"/>
            <w:gridSpan w:val="2"/>
          </w:tcPr>
          <w:p w:rsidR="00923E2D" w:rsidRPr="00DD14B3" w:rsidRDefault="00923E2D" w:rsidP="00DD1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OPĆINA MOLV</w:t>
            </w: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 savjetovanja: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ožujka</w:t>
            </w: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2021.</w:t>
            </w: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Završetak savjetovanja: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ožujka 2021.</w:t>
            </w: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Poslovničke odluke o izmjenama i dopunama Poslovn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ika Općinskog vijeća Općine Molv</w:t>
            </w: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Poslovničke odluke o izmjenama i dopunama Poslovn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ika Općinskog vijeća Općine Molv</w:t>
            </w: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E2D" w:rsidRPr="00DD14B3">
        <w:trPr>
          <w:trHeight w:val="285"/>
        </w:trPr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avi na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nternetskoj stranici Općine Molv</w:t>
            </w:r>
            <w:r w:rsidRPr="00DD14B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644" w:type="dxa"/>
          </w:tcPr>
          <w:p w:rsidR="00923E2D" w:rsidRPr="00DD14B3" w:rsidRDefault="00923E2D" w:rsidP="00DD1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3E2D" w:rsidRDefault="00923E2D">
      <w:pPr>
        <w:rPr>
          <w:rFonts w:ascii="Times New Roman" w:hAnsi="Times New Roman" w:cs="Times New Roman"/>
          <w:sz w:val="24"/>
          <w:szCs w:val="24"/>
        </w:rPr>
      </w:pPr>
    </w:p>
    <w:p w:rsidR="00923E2D" w:rsidRDefault="00923E2D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Popunjeni obrazac s eventualnim prilogom zaključno do 9. ožujka 2021. dostavite na adresu elektronske pošte: </w:t>
      </w:r>
      <w:hyperlink r:id="rId6" w:history="1">
        <w:r w:rsidRPr="001915C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juo@molve.hr</w:t>
        </w:r>
      </w:hyperlink>
    </w:p>
    <w:p w:rsidR="00923E2D" w:rsidRDefault="00923E2D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23E2D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E2D" w:rsidRDefault="00923E2D" w:rsidP="00CA19CD">
      <w:pPr>
        <w:spacing w:after="0" w:line="240" w:lineRule="auto"/>
      </w:pPr>
      <w:r>
        <w:separator/>
      </w:r>
    </w:p>
  </w:endnote>
  <w:endnote w:type="continuationSeparator" w:id="0">
    <w:p w:rsidR="00923E2D" w:rsidRDefault="00923E2D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2D" w:rsidRDefault="00923E2D" w:rsidP="00CA19CD">
    <w:pPr>
      <w:pStyle w:val="Footer"/>
      <w:jc w:val="both"/>
    </w:pPr>
    <w:r>
      <w:t>Sukladno Zakonu o zaštiti osobnih podataka („Narodne novine“, broj 103/03., 118/06., 41/08., 130/11. i 106/12.-pročišćeni tekst) osobni podaci neće se koristiti u druge svrhe, osim u povijesne, statističke ili znanstvene svrhe, uz uvjet poduzimanja odgovarajućih zaštitnih mjera.</w:t>
    </w:r>
  </w:p>
  <w:p w:rsidR="00923E2D" w:rsidRDefault="00923E2D" w:rsidP="00CA19CD">
    <w:pPr>
      <w:pStyle w:val="Footer"/>
      <w:jc w:val="both"/>
    </w:pPr>
    <w:r>
      <w:t>Anonimni, uvredljivi ili irelevantni komentari neće se objaviti.</w:t>
    </w:r>
  </w:p>
  <w:p w:rsidR="00923E2D" w:rsidRDefault="00923E2D" w:rsidP="00CA19CD">
    <w:pPr>
      <w:pStyle w:val="Footer"/>
      <w:jc w:val="both"/>
    </w:pPr>
    <w:r>
      <w:t xml:space="preserve">Izrazi korišteni u ovom obrascu koriste se neutralno i odnose se jednako na muški i ženski rod. </w:t>
    </w:r>
  </w:p>
  <w:p w:rsidR="00923E2D" w:rsidRDefault="00923E2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E2D" w:rsidRDefault="00923E2D" w:rsidP="00CA19CD">
      <w:pPr>
        <w:spacing w:after="0" w:line="240" w:lineRule="auto"/>
      </w:pPr>
      <w:r>
        <w:separator/>
      </w:r>
    </w:p>
  </w:footnote>
  <w:footnote w:type="continuationSeparator" w:id="0">
    <w:p w:rsidR="00923E2D" w:rsidRDefault="00923E2D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0E4B"/>
    <w:rsid w:val="00052095"/>
    <w:rsid w:val="00056784"/>
    <w:rsid w:val="00074154"/>
    <w:rsid w:val="000C226B"/>
    <w:rsid w:val="000F71CC"/>
    <w:rsid w:val="00105BE3"/>
    <w:rsid w:val="001302DA"/>
    <w:rsid w:val="00130F3E"/>
    <w:rsid w:val="0015298D"/>
    <w:rsid w:val="001915C6"/>
    <w:rsid w:val="0019677B"/>
    <w:rsid w:val="001D08B9"/>
    <w:rsid w:val="001D6B86"/>
    <w:rsid w:val="002217C2"/>
    <w:rsid w:val="00266B4C"/>
    <w:rsid w:val="002D4A3B"/>
    <w:rsid w:val="003332E1"/>
    <w:rsid w:val="003F5F27"/>
    <w:rsid w:val="004038E8"/>
    <w:rsid w:val="00411B7F"/>
    <w:rsid w:val="004526F5"/>
    <w:rsid w:val="004733CE"/>
    <w:rsid w:val="00496F35"/>
    <w:rsid w:val="004B2ACF"/>
    <w:rsid w:val="00567165"/>
    <w:rsid w:val="005756CE"/>
    <w:rsid w:val="005A014B"/>
    <w:rsid w:val="00640987"/>
    <w:rsid w:val="006B4935"/>
    <w:rsid w:val="00715566"/>
    <w:rsid w:val="00733D24"/>
    <w:rsid w:val="00750E4B"/>
    <w:rsid w:val="007B4832"/>
    <w:rsid w:val="007D3D95"/>
    <w:rsid w:val="007F201D"/>
    <w:rsid w:val="00855261"/>
    <w:rsid w:val="00862EB8"/>
    <w:rsid w:val="0086608B"/>
    <w:rsid w:val="0088749D"/>
    <w:rsid w:val="008A0EBC"/>
    <w:rsid w:val="008A257C"/>
    <w:rsid w:val="008E3CA1"/>
    <w:rsid w:val="00923E2D"/>
    <w:rsid w:val="0094729C"/>
    <w:rsid w:val="00986D2D"/>
    <w:rsid w:val="0098771E"/>
    <w:rsid w:val="00A055FF"/>
    <w:rsid w:val="00A11EE4"/>
    <w:rsid w:val="00A1418B"/>
    <w:rsid w:val="00A24D16"/>
    <w:rsid w:val="00A47047"/>
    <w:rsid w:val="00AB37E1"/>
    <w:rsid w:val="00AC0FA1"/>
    <w:rsid w:val="00AF4E5A"/>
    <w:rsid w:val="00B0029C"/>
    <w:rsid w:val="00B1353C"/>
    <w:rsid w:val="00B30DA9"/>
    <w:rsid w:val="00B57D49"/>
    <w:rsid w:val="00BA1CE9"/>
    <w:rsid w:val="00BD0560"/>
    <w:rsid w:val="00C0165B"/>
    <w:rsid w:val="00C049BA"/>
    <w:rsid w:val="00C35B4D"/>
    <w:rsid w:val="00C722DB"/>
    <w:rsid w:val="00C94E9A"/>
    <w:rsid w:val="00CA19CD"/>
    <w:rsid w:val="00CD69A7"/>
    <w:rsid w:val="00D33132"/>
    <w:rsid w:val="00DB0B92"/>
    <w:rsid w:val="00DB4C90"/>
    <w:rsid w:val="00DD14B3"/>
    <w:rsid w:val="00E553C5"/>
    <w:rsid w:val="00E878CD"/>
    <w:rsid w:val="00E9549D"/>
    <w:rsid w:val="00EB527A"/>
    <w:rsid w:val="00ED4AD9"/>
    <w:rsid w:val="00EE716D"/>
    <w:rsid w:val="00F90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832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50E4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E71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A19CD"/>
  </w:style>
  <w:style w:type="paragraph" w:styleId="Footer">
    <w:name w:val="footer"/>
    <w:basedOn w:val="Normal"/>
    <w:link w:val="FooterChar"/>
    <w:uiPriority w:val="99"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A19CD"/>
  </w:style>
  <w:style w:type="paragraph" w:styleId="BalloonText">
    <w:name w:val="Balloon Text"/>
    <w:basedOn w:val="Normal"/>
    <w:link w:val="BalloonTextChar"/>
    <w:uiPriority w:val="99"/>
    <w:semiHidden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o@molv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190</Words>
  <Characters>1088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Siniša</cp:lastModifiedBy>
  <cp:revision>5</cp:revision>
  <cp:lastPrinted>2016-10-28T11:44:00Z</cp:lastPrinted>
  <dcterms:created xsi:type="dcterms:W3CDTF">2021-02-19T12:41:00Z</dcterms:created>
  <dcterms:modified xsi:type="dcterms:W3CDTF">2021-02-28T07:53:00Z</dcterms:modified>
</cp:coreProperties>
</file>