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978" w:rsidRPr="00D075A3" w:rsidRDefault="00FF6978" w:rsidP="00D075A3"/>
    <w:p w:rsidR="00FF6978" w:rsidRPr="0087484B" w:rsidRDefault="00FF6978" w:rsidP="00943843">
      <w:pPr>
        <w:pStyle w:val="Heading2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87484B">
        <w:rPr>
          <w:rFonts w:ascii="Times New Roman" w:hAnsi="Times New Roman" w:cs="Times New Roman"/>
          <w:i/>
          <w:iCs/>
          <w:color w:val="auto"/>
          <w:sz w:val="24"/>
          <w:szCs w:val="24"/>
        </w:rPr>
        <w:t>Prilog br. 2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.</w:t>
      </w: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jc w:val="both"/>
      </w:pP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jc w:val="both"/>
        <w:rPr>
          <w:color w:val="000000"/>
          <w:spacing w:val="-1"/>
        </w:rPr>
      </w:pPr>
      <w:r w:rsidRPr="00D075A3">
        <w:rPr>
          <w:color w:val="000000"/>
          <w:spacing w:val="-1"/>
        </w:rPr>
        <w:tab/>
        <w:t>Sukladno točki 5.c. ovog javnog natječaja ponuditelj daje sljedeću:</w:t>
      </w: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jc w:val="both"/>
        <w:rPr>
          <w:color w:val="000000"/>
          <w:spacing w:val="-1"/>
        </w:rPr>
      </w:pPr>
    </w:p>
    <w:p w:rsidR="00FF6978" w:rsidRPr="00D075A3" w:rsidRDefault="00FF6978" w:rsidP="0094384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jc w:val="center"/>
        <w:rPr>
          <w:b/>
          <w:bCs/>
          <w:i/>
          <w:iCs/>
        </w:rPr>
      </w:pPr>
      <w:r w:rsidRPr="00D075A3">
        <w:rPr>
          <w:b/>
          <w:bCs/>
          <w:i/>
          <w:iCs/>
        </w:rPr>
        <w:t>I Z J A V U</w:t>
      </w: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rPr>
          <w:color w:val="000000"/>
          <w:spacing w:val="-1"/>
        </w:rPr>
      </w:pP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rPr>
          <w:color w:val="000000"/>
          <w:spacing w:val="-1"/>
        </w:rPr>
      </w:pP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jc w:val="both"/>
        <w:rPr>
          <w:color w:val="000000"/>
          <w:spacing w:val="-1"/>
        </w:rPr>
      </w:pPr>
      <w:r w:rsidRPr="00D075A3">
        <w:rPr>
          <w:color w:val="000000"/>
          <w:spacing w:val="-1"/>
        </w:rPr>
        <w:t>da protiv mene</w:t>
      </w:r>
      <w:r w:rsidRPr="00D075A3">
        <w:rPr>
          <w:color w:val="000000"/>
          <w:spacing w:val="-1"/>
        </w:rPr>
        <w:tab/>
        <w:t>__________________________________________________________</w:t>
      </w:r>
    </w:p>
    <w:p w:rsidR="00FF6978" w:rsidRPr="00D075A3" w:rsidRDefault="00FF6978" w:rsidP="00943843">
      <w:pPr>
        <w:jc w:val="both"/>
      </w:pPr>
      <w:r w:rsidRPr="00D075A3">
        <w:tab/>
      </w:r>
      <w:r w:rsidRPr="00D075A3">
        <w:tab/>
      </w:r>
      <w:r w:rsidRPr="00D075A3">
        <w:tab/>
      </w:r>
      <w:r w:rsidRPr="00D075A3">
        <w:tab/>
        <w:t>(čitko ime i prezime ovlaštene osobe za zastupanje)</w:t>
      </w:r>
    </w:p>
    <w:p w:rsidR="00FF6978" w:rsidRPr="00D075A3" w:rsidRDefault="00FF6978" w:rsidP="00943843">
      <w:pPr>
        <w:jc w:val="both"/>
      </w:pPr>
    </w:p>
    <w:p w:rsidR="00FF6978" w:rsidRPr="00D075A3" w:rsidRDefault="00FF6978" w:rsidP="00943843">
      <w:pPr>
        <w:jc w:val="both"/>
      </w:pPr>
    </w:p>
    <w:p w:rsidR="00FF6978" w:rsidRPr="00D075A3" w:rsidRDefault="00FF6978" w:rsidP="00943843">
      <w:pPr>
        <w:jc w:val="both"/>
      </w:pPr>
    </w:p>
    <w:p w:rsidR="00FF6978" w:rsidRPr="00D075A3" w:rsidRDefault="00FF6978" w:rsidP="00943843">
      <w:pPr>
        <w:jc w:val="both"/>
      </w:pP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jc w:val="both"/>
        <w:rPr>
          <w:color w:val="000000"/>
          <w:spacing w:val="-1"/>
        </w:rPr>
      </w:pPr>
      <w:r w:rsidRPr="00D075A3">
        <w:rPr>
          <w:color w:val="000000"/>
          <w:spacing w:val="-1"/>
        </w:rPr>
        <w:t>kao niti protiv</w:t>
      </w:r>
      <w:r w:rsidRPr="00D075A3">
        <w:rPr>
          <w:color w:val="000000"/>
          <w:spacing w:val="-1"/>
        </w:rPr>
        <w:tab/>
        <w:t>___________________________________________________________</w:t>
      </w:r>
    </w:p>
    <w:p w:rsidR="00FF6978" w:rsidRPr="00D075A3" w:rsidRDefault="00FF6978" w:rsidP="00943843">
      <w:pPr>
        <w:jc w:val="both"/>
      </w:pP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  <w:t>(podaci o ponuditelju)</w:t>
      </w:r>
    </w:p>
    <w:p w:rsidR="00FF6978" w:rsidRPr="00D075A3" w:rsidRDefault="00FF6978" w:rsidP="00943843">
      <w:pPr>
        <w:jc w:val="both"/>
      </w:pPr>
    </w:p>
    <w:p w:rsidR="00FF6978" w:rsidRPr="00D075A3" w:rsidRDefault="00FF6978" w:rsidP="00943843">
      <w:pPr>
        <w:pStyle w:val="NormalWeb"/>
        <w:spacing w:before="74" w:beforeAutospacing="0" w:after="74" w:afterAutospacing="0"/>
        <w:jc w:val="both"/>
        <w:rPr>
          <w:color w:val="333333"/>
        </w:rPr>
      </w:pPr>
    </w:p>
    <w:p w:rsidR="00FF6978" w:rsidRPr="00D075A3" w:rsidRDefault="00FF6978" w:rsidP="00943843">
      <w:pPr>
        <w:pStyle w:val="NormalWeb"/>
        <w:spacing w:before="74" w:beforeAutospacing="0" w:after="74" w:afterAutospacing="0"/>
        <w:jc w:val="both"/>
        <w:rPr>
          <w:color w:val="333333"/>
        </w:rPr>
      </w:pP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  <w:r w:rsidRPr="00D075A3">
        <w:rPr>
          <w:color w:val="333333"/>
        </w:rPr>
        <w:t>nije pokrenut stečajni postupak, da se ne nalazim u postupku likvidacije, odnosno u postupku obustavljanja poslovne djelatnosti ili da je nisam već obustavio.</w:t>
      </w: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  <w:t>M.P.</w:t>
      </w:r>
      <w:r w:rsidRPr="00D075A3">
        <w:tab/>
      </w:r>
      <w:r w:rsidRPr="00D075A3">
        <w:tab/>
        <w:t>Potpis ovlaštene osobe za zastupanje:</w:t>
      </w: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  <w:t>______________________________</w:t>
      </w: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  <w:r w:rsidRPr="00D075A3">
        <w:rPr>
          <w:color w:val="000000"/>
          <w:spacing w:val="-1"/>
        </w:rPr>
        <w:t xml:space="preserve"> </w:t>
      </w:r>
    </w:p>
    <w:p w:rsidR="00FF6978" w:rsidRPr="00D075A3" w:rsidRDefault="00FF6978" w:rsidP="00943843"/>
    <w:p w:rsidR="00FF6978" w:rsidRPr="00D075A3" w:rsidRDefault="00FF6978" w:rsidP="00943843"/>
    <w:p w:rsidR="00FF6978" w:rsidRPr="00D075A3" w:rsidRDefault="00FF6978" w:rsidP="00943843"/>
    <w:p w:rsidR="00FF6978" w:rsidRPr="00D075A3" w:rsidRDefault="00FF6978" w:rsidP="00943843"/>
    <w:p w:rsidR="00FF6978" w:rsidRPr="00D075A3" w:rsidRDefault="00FF6978" w:rsidP="00943843"/>
    <w:p w:rsidR="00FF6978" w:rsidRPr="00D075A3" w:rsidRDefault="00FF6978" w:rsidP="00943843">
      <w:r w:rsidRPr="00D075A3">
        <w:t>U __________________________, dana ___________ 20</w:t>
      </w:r>
      <w:r>
        <w:t>2</w:t>
      </w:r>
      <w:bookmarkStart w:id="0" w:name="_GoBack"/>
      <w:bookmarkEnd w:id="0"/>
      <w:r>
        <w:t>1</w:t>
      </w:r>
      <w:r w:rsidRPr="00D075A3">
        <w:t>. godine.</w:t>
      </w: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  <w:rPr>
          <w:b/>
          <w:bCs/>
          <w:color w:val="000000"/>
          <w:spacing w:val="-1"/>
        </w:rPr>
      </w:pPr>
    </w:p>
    <w:p w:rsidR="00FF6978" w:rsidRPr="00D075A3" w:rsidRDefault="00FF6978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  <w:rPr>
          <w:b/>
          <w:bCs/>
          <w:color w:val="000000"/>
          <w:spacing w:val="-1"/>
        </w:rPr>
      </w:pPr>
    </w:p>
    <w:p w:rsidR="00FF6978" w:rsidRPr="00D075A3" w:rsidRDefault="00FF6978" w:rsidP="00943843">
      <w:pPr>
        <w:jc w:val="center"/>
        <w:rPr>
          <w:i/>
          <w:iCs/>
          <w:color w:val="808080"/>
        </w:rPr>
      </w:pPr>
      <w:r w:rsidRPr="00D075A3">
        <w:rPr>
          <w:rStyle w:val="SubtleEmphasis"/>
        </w:rPr>
        <w:t>(Izjavu nije potrebno ovjeriti kod javnog bilježnika!)</w:t>
      </w:r>
    </w:p>
    <w:sectPr w:rsidR="00FF6978" w:rsidRPr="00D075A3" w:rsidSect="00497F19">
      <w:headerReference w:type="default" r:id="rId7"/>
      <w:pgSz w:w="11906" w:h="16838"/>
      <w:pgMar w:top="1134" w:right="849" w:bottom="1560" w:left="851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978" w:rsidRDefault="00FF6978" w:rsidP="00516EC9">
      <w:r>
        <w:separator/>
      </w:r>
    </w:p>
  </w:endnote>
  <w:endnote w:type="continuationSeparator" w:id="0">
    <w:p w:rsidR="00FF6978" w:rsidRDefault="00FF6978" w:rsidP="00516E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ZXIPFK+MinionPro-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978" w:rsidRDefault="00FF6978" w:rsidP="00516EC9">
      <w:r>
        <w:separator/>
      </w:r>
    </w:p>
  </w:footnote>
  <w:footnote w:type="continuationSeparator" w:id="0">
    <w:p w:rsidR="00FF6978" w:rsidRDefault="00FF6978" w:rsidP="00516E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78" w:rsidRPr="00516EC9" w:rsidRDefault="00FF6978" w:rsidP="00516EC9">
    <w:pPr>
      <w:pStyle w:val="Header"/>
      <w:tabs>
        <w:tab w:val="center" w:pos="4820"/>
        <w:tab w:val="right" w:pos="9639"/>
      </w:tabs>
      <w:jc w:val="center"/>
      <w:rPr>
        <w:rFonts w:ascii="Arial Narrow" w:hAnsi="Arial Narrow" w:cs="Arial Narrow"/>
        <w:snapToGrid w:val="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77BC"/>
    <w:multiLevelType w:val="multilevel"/>
    <w:tmpl w:val="1910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3742083"/>
    <w:multiLevelType w:val="hybridMultilevel"/>
    <w:tmpl w:val="CF3CE9A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6338C0"/>
    <w:multiLevelType w:val="hybridMultilevel"/>
    <w:tmpl w:val="FE2A3D7C"/>
    <w:lvl w:ilvl="0" w:tplc="6804D3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F1CD3"/>
    <w:multiLevelType w:val="hybridMultilevel"/>
    <w:tmpl w:val="1910FDF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AD06AC"/>
    <w:multiLevelType w:val="hybridMultilevel"/>
    <w:tmpl w:val="3E34DE0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5">
    <w:nsid w:val="26CE7396"/>
    <w:multiLevelType w:val="hybridMultilevel"/>
    <w:tmpl w:val="92BEF370"/>
    <w:lvl w:ilvl="0" w:tplc="41AA8AF0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  <w:b w:val="0"/>
        <w:bCs w:val="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74B26D7"/>
    <w:multiLevelType w:val="hybridMultilevel"/>
    <w:tmpl w:val="BC46593E"/>
    <w:lvl w:ilvl="0" w:tplc="AF38874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845CAD"/>
    <w:multiLevelType w:val="hybridMultilevel"/>
    <w:tmpl w:val="54E6837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D0F5300"/>
    <w:multiLevelType w:val="hybridMultilevel"/>
    <w:tmpl w:val="BD9ED0F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9">
    <w:nsid w:val="477F1134"/>
    <w:multiLevelType w:val="hybridMultilevel"/>
    <w:tmpl w:val="4DB0EB34"/>
    <w:lvl w:ilvl="0" w:tplc="CBE0DC54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7C9558B"/>
    <w:multiLevelType w:val="hybridMultilevel"/>
    <w:tmpl w:val="1542E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947E7C"/>
    <w:multiLevelType w:val="hybridMultilevel"/>
    <w:tmpl w:val="D2F00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0"/>
  </w:num>
  <w:num w:numId="7">
    <w:abstractNumId w:val="2"/>
  </w:num>
  <w:num w:numId="8">
    <w:abstractNumId w:val="11"/>
  </w:num>
  <w:num w:numId="9">
    <w:abstractNumId w:val="7"/>
  </w:num>
  <w:num w:numId="10">
    <w:abstractNumId w:val="9"/>
  </w:num>
  <w:num w:numId="11">
    <w:abstractNumId w:val="8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0828"/>
    <w:rsid w:val="00006AF0"/>
    <w:rsid w:val="00014F9B"/>
    <w:rsid w:val="0002378A"/>
    <w:rsid w:val="00041660"/>
    <w:rsid w:val="000467DA"/>
    <w:rsid w:val="0005294E"/>
    <w:rsid w:val="00057F95"/>
    <w:rsid w:val="000649E8"/>
    <w:rsid w:val="00072C27"/>
    <w:rsid w:val="000741C8"/>
    <w:rsid w:val="0009731E"/>
    <w:rsid w:val="000C4903"/>
    <w:rsid w:val="000E56DA"/>
    <w:rsid w:val="000F5D3D"/>
    <w:rsid w:val="00104338"/>
    <w:rsid w:val="00113DE1"/>
    <w:rsid w:val="00114A66"/>
    <w:rsid w:val="00116015"/>
    <w:rsid w:val="00117915"/>
    <w:rsid w:val="00117AF0"/>
    <w:rsid w:val="00126A46"/>
    <w:rsid w:val="00131334"/>
    <w:rsid w:val="001608D1"/>
    <w:rsid w:val="00162C15"/>
    <w:rsid w:val="001821E5"/>
    <w:rsid w:val="001860DF"/>
    <w:rsid w:val="001B53AD"/>
    <w:rsid w:val="001B54C0"/>
    <w:rsid w:val="001C71D4"/>
    <w:rsid w:val="001D3632"/>
    <w:rsid w:val="002239BE"/>
    <w:rsid w:val="00227110"/>
    <w:rsid w:val="00241426"/>
    <w:rsid w:val="00241F59"/>
    <w:rsid w:val="00242C66"/>
    <w:rsid w:val="00246F18"/>
    <w:rsid w:val="00257AFA"/>
    <w:rsid w:val="00264133"/>
    <w:rsid w:val="00264379"/>
    <w:rsid w:val="002A7EBE"/>
    <w:rsid w:val="002B30B0"/>
    <w:rsid w:val="002D2710"/>
    <w:rsid w:val="002E7FC1"/>
    <w:rsid w:val="002F02B7"/>
    <w:rsid w:val="003300F0"/>
    <w:rsid w:val="00330F33"/>
    <w:rsid w:val="00335EA1"/>
    <w:rsid w:val="003405AA"/>
    <w:rsid w:val="00345FD2"/>
    <w:rsid w:val="0035284A"/>
    <w:rsid w:val="003642F1"/>
    <w:rsid w:val="00385F1C"/>
    <w:rsid w:val="003A2660"/>
    <w:rsid w:val="003E0726"/>
    <w:rsid w:val="003E297D"/>
    <w:rsid w:val="003F278F"/>
    <w:rsid w:val="00422ADF"/>
    <w:rsid w:val="00423AE1"/>
    <w:rsid w:val="00435C83"/>
    <w:rsid w:val="00435CF7"/>
    <w:rsid w:val="004837AC"/>
    <w:rsid w:val="00497F19"/>
    <w:rsid w:val="004B5985"/>
    <w:rsid w:val="004E2342"/>
    <w:rsid w:val="004F0828"/>
    <w:rsid w:val="004F39F7"/>
    <w:rsid w:val="00505708"/>
    <w:rsid w:val="00505A0C"/>
    <w:rsid w:val="00507D45"/>
    <w:rsid w:val="00516EC9"/>
    <w:rsid w:val="00543598"/>
    <w:rsid w:val="00550AF0"/>
    <w:rsid w:val="00582A80"/>
    <w:rsid w:val="00592EC2"/>
    <w:rsid w:val="005A2FA5"/>
    <w:rsid w:val="005C037C"/>
    <w:rsid w:val="005C5DFC"/>
    <w:rsid w:val="005D5CD5"/>
    <w:rsid w:val="005E0033"/>
    <w:rsid w:val="005E5D2B"/>
    <w:rsid w:val="005E7EB2"/>
    <w:rsid w:val="006057A4"/>
    <w:rsid w:val="00612531"/>
    <w:rsid w:val="00617120"/>
    <w:rsid w:val="00644302"/>
    <w:rsid w:val="00660997"/>
    <w:rsid w:val="00676BDE"/>
    <w:rsid w:val="00676CD7"/>
    <w:rsid w:val="006938C1"/>
    <w:rsid w:val="006B7449"/>
    <w:rsid w:val="006C61CE"/>
    <w:rsid w:val="006C6708"/>
    <w:rsid w:val="006D75BB"/>
    <w:rsid w:val="007075F0"/>
    <w:rsid w:val="00713ECB"/>
    <w:rsid w:val="00721C9A"/>
    <w:rsid w:val="00730F85"/>
    <w:rsid w:val="00747163"/>
    <w:rsid w:val="00763F1C"/>
    <w:rsid w:val="007723AD"/>
    <w:rsid w:val="00776FD6"/>
    <w:rsid w:val="007B481C"/>
    <w:rsid w:val="007B7B78"/>
    <w:rsid w:val="007C21BC"/>
    <w:rsid w:val="007E608F"/>
    <w:rsid w:val="007F1E8F"/>
    <w:rsid w:val="007F4EE9"/>
    <w:rsid w:val="007F58A5"/>
    <w:rsid w:val="007F654B"/>
    <w:rsid w:val="007F7032"/>
    <w:rsid w:val="00846F02"/>
    <w:rsid w:val="0087484B"/>
    <w:rsid w:val="00882D94"/>
    <w:rsid w:val="00891151"/>
    <w:rsid w:val="008B2FE3"/>
    <w:rsid w:val="008C16DE"/>
    <w:rsid w:val="008C2991"/>
    <w:rsid w:val="008D2192"/>
    <w:rsid w:val="008D21E8"/>
    <w:rsid w:val="008E4514"/>
    <w:rsid w:val="008F0124"/>
    <w:rsid w:val="008F223A"/>
    <w:rsid w:val="009029C4"/>
    <w:rsid w:val="009114A7"/>
    <w:rsid w:val="009119B8"/>
    <w:rsid w:val="009135E0"/>
    <w:rsid w:val="00916A9B"/>
    <w:rsid w:val="00922470"/>
    <w:rsid w:val="00943843"/>
    <w:rsid w:val="0096121C"/>
    <w:rsid w:val="00993BA3"/>
    <w:rsid w:val="009A1303"/>
    <w:rsid w:val="009C66D5"/>
    <w:rsid w:val="009E07BA"/>
    <w:rsid w:val="009E5E1A"/>
    <w:rsid w:val="009F0875"/>
    <w:rsid w:val="00A04850"/>
    <w:rsid w:val="00A12CE3"/>
    <w:rsid w:val="00A175F5"/>
    <w:rsid w:val="00A213AC"/>
    <w:rsid w:val="00A37479"/>
    <w:rsid w:val="00A8578A"/>
    <w:rsid w:val="00A96EA0"/>
    <w:rsid w:val="00AC4601"/>
    <w:rsid w:val="00B2464D"/>
    <w:rsid w:val="00B3610A"/>
    <w:rsid w:val="00B7381F"/>
    <w:rsid w:val="00B80797"/>
    <w:rsid w:val="00B83CC7"/>
    <w:rsid w:val="00B91B62"/>
    <w:rsid w:val="00B93D6A"/>
    <w:rsid w:val="00BB4FB7"/>
    <w:rsid w:val="00BE3B9C"/>
    <w:rsid w:val="00BE75D6"/>
    <w:rsid w:val="00BF401B"/>
    <w:rsid w:val="00C00060"/>
    <w:rsid w:val="00C0171F"/>
    <w:rsid w:val="00C22638"/>
    <w:rsid w:val="00C26BDC"/>
    <w:rsid w:val="00C33D7E"/>
    <w:rsid w:val="00C406CB"/>
    <w:rsid w:val="00C46A66"/>
    <w:rsid w:val="00C60244"/>
    <w:rsid w:val="00C62EE1"/>
    <w:rsid w:val="00CA4BCB"/>
    <w:rsid w:val="00CC3B8A"/>
    <w:rsid w:val="00CD4BC0"/>
    <w:rsid w:val="00CF0914"/>
    <w:rsid w:val="00CF3B4D"/>
    <w:rsid w:val="00CF4FCA"/>
    <w:rsid w:val="00D01BC9"/>
    <w:rsid w:val="00D075A3"/>
    <w:rsid w:val="00D20CAC"/>
    <w:rsid w:val="00D356CE"/>
    <w:rsid w:val="00D507F8"/>
    <w:rsid w:val="00D74D3B"/>
    <w:rsid w:val="00D8346E"/>
    <w:rsid w:val="00D92761"/>
    <w:rsid w:val="00DB1D6E"/>
    <w:rsid w:val="00DC3B02"/>
    <w:rsid w:val="00DE0A5A"/>
    <w:rsid w:val="00DF101A"/>
    <w:rsid w:val="00E151FA"/>
    <w:rsid w:val="00E1539F"/>
    <w:rsid w:val="00E17E45"/>
    <w:rsid w:val="00E27889"/>
    <w:rsid w:val="00E44FBD"/>
    <w:rsid w:val="00E50E92"/>
    <w:rsid w:val="00E576F6"/>
    <w:rsid w:val="00E60DBF"/>
    <w:rsid w:val="00E70CF2"/>
    <w:rsid w:val="00E70F66"/>
    <w:rsid w:val="00E843DB"/>
    <w:rsid w:val="00E865AA"/>
    <w:rsid w:val="00E9095D"/>
    <w:rsid w:val="00E93A49"/>
    <w:rsid w:val="00EA6494"/>
    <w:rsid w:val="00EB2108"/>
    <w:rsid w:val="00EC1AA7"/>
    <w:rsid w:val="00F23360"/>
    <w:rsid w:val="00F3669A"/>
    <w:rsid w:val="00F62891"/>
    <w:rsid w:val="00F74E4E"/>
    <w:rsid w:val="00F8308E"/>
    <w:rsid w:val="00FA4DDB"/>
    <w:rsid w:val="00FA59B4"/>
    <w:rsid w:val="00FB6832"/>
    <w:rsid w:val="00FE7CDD"/>
    <w:rsid w:val="00FE7EF8"/>
    <w:rsid w:val="00FF1790"/>
    <w:rsid w:val="00FF6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EA0"/>
    <w:rPr>
      <w:noProof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8A5"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297D"/>
    <w:pPr>
      <w:keepNext/>
      <w:keepLines/>
      <w:spacing w:before="40"/>
      <w:outlineLvl w:val="1"/>
    </w:pPr>
    <w:rPr>
      <w:rFonts w:ascii="Cambria" w:hAnsi="Cambria" w:cs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E297D"/>
    <w:pPr>
      <w:keepNext/>
      <w:keepLines/>
      <w:spacing w:before="40"/>
      <w:outlineLvl w:val="2"/>
    </w:pPr>
    <w:rPr>
      <w:rFonts w:ascii="Cambria" w:hAnsi="Cambria" w:cs="Cambria"/>
      <w:color w:val="243F6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58A5"/>
    <w:rPr>
      <w:rFonts w:ascii="Cambria" w:hAnsi="Cambria" w:cs="Cambria"/>
      <w:color w:val="365F91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E297D"/>
    <w:rPr>
      <w:rFonts w:ascii="Cambria" w:hAnsi="Cambria" w:cs="Cambria"/>
      <w:noProof/>
      <w:color w:val="365F91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E297D"/>
    <w:rPr>
      <w:rFonts w:ascii="Cambria" w:hAnsi="Cambria" w:cs="Cambria"/>
      <w:noProof/>
      <w:color w:val="243F60"/>
      <w:sz w:val="24"/>
      <w:szCs w:val="24"/>
      <w:lang w:eastAsia="en-US"/>
    </w:rPr>
  </w:style>
  <w:style w:type="paragraph" w:customStyle="1" w:styleId="Default">
    <w:name w:val="Default"/>
    <w:uiPriority w:val="99"/>
    <w:rsid w:val="009E5E1A"/>
    <w:pPr>
      <w:autoSpaceDE w:val="0"/>
      <w:autoSpaceDN w:val="0"/>
      <w:adjustRightInd w:val="0"/>
    </w:pPr>
    <w:rPr>
      <w:rFonts w:ascii="ZXIPFK+MinionPro-Cn" w:hAnsi="ZXIPFK+MinionPro-Cn" w:cs="ZXIPFK+MinionPro-C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A13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1303"/>
    <w:rPr>
      <w:rFonts w:ascii="Segoe UI" w:hAnsi="Segoe UI" w:cs="Segoe UI"/>
      <w:noProof/>
      <w:sz w:val="18"/>
      <w:szCs w:val="18"/>
      <w:lang w:eastAsia="en-US"/>
    </w:rPr>
  </w:style>
  <w:style w:type="character" w:styleId="Strong">
    <w:name w:val="Strong"/>
    <w:basedOn w:val="DefaultParagraphFont"/>
    <w:uiPriority w:val="99"/>
    <w:qFormat/>
    <w:rsid w:val="00D8346E"/>
    <w:rPr>
      <w:b/>
      <w:bCs/>
    </w:rPr>
  </w:style>
  <w:style w:type="paragraph" w:styleId="NormalWeb">
    <w:name w:val="Normal (Web)"/>
    <w:basedOn w:val="Normal"/>
    <w:uiPriority w:val="99"/>
    <w:rsid w:val="008C2991"/>
    <w:pPr>
      <w:spacing w:before="100" w:beforeAutospacing="1" w:after="100" w:afterAutospacing="1"/>
    </w:pPr>
    <w:rPr>
      <w:lang w:eastAsia="hr-HR"/>
    </w:rPr>
  </w:style>
  <w:style w:type="character" w:styleId="SubtleEmphasis">
    <w:name w:val="Subtle Emphasis"/>
    <w:basedOn w:val="DefaultParagraphFont"/>
    <w:uiPriority w:val="99"/>
    <w:qFormat/>
    <w:rsid w:val="003E297D"/>
    <w:rPr>
      <w:i/>
      <w:iCs/>
      <w:color w:val="808080"/>
    </w:rPr>
  </w:style>
  <w:style w:type="paragraph" w:styleId="Header">
    <w:name w:val="header"/>
    <w:basedOn w:val="Normal"/>
    <w:link w:val="HeaderChar"/>
    <w:uiPriority w:val="99"/>
    <w:rsid w:val="00516E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16EC9"/>
    <w:rPr>
      <w:noProof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516E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16EC9"/>
    <w:rPr>
      <w:noProof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846F02"/>
    <w:pPr>
      <w:ind w:left="720"/>
    </w:pPr>
  </w:style>
  <w:style w:type="character" w:styleId="Hyperlink">
    <w:name w:val="Hyperlink"/>
    <w:basedOn w:val="DefaultParagraphFont"/>
    <w:uiPriority w:val="99"/>
    <w:rsid w:val="00BB4FB7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BB4FB7"/>
    <w:rPr>
      <w:color w:val="808080"/>
      <w:shd w:val="clear" w:color="auto" w:fill="auto"/>
    </w:rPr>
  </w:style>
  <w:style w:type="character" w:styleId="PlaceholderText">
    <w:name w:val="Placeholder Text"/>
    <w:basedOn w:val="DefaultParagraphFont"/>
    <w:uiPriority w:val="99"/>
    <w:semiHidden/>
    <w:rsid w:val="004837A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107</Words>
  <Characters>612</Characters>
  <Application>Microsoft Office Outlook</Application>
  <DocSecurity>0</DocSecurity>
  <Lines>0</Lines>
  <Paragraphs>0</Paragraphs>
  <ScaleCrop>false</ScaleCrop>
  <Company>Općina Molve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subject/>
  <dc:creator>Ingrid</dc:creator>
  <cp:keywords/>
  <dc:description/>
  <cp:lastModifiedBy>Siniša</cp:lastModifiedBy>
  <cp:revision>4</cp:revision>
  <cp:lastPrinted>2018-01-31T09:00:00Z</cp:lastPrinted>
  <dcterms:created xsi:type="dcterms:W3CDTF">2020-02-13T08:40:00Z</dcterms:created>
  <dcterms:modified xsi:type="dcterms:W3CDTF">2021-03-28T10:31:00Z</dcterms:modified>
</cp:coreProperties>
</file>